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D6B" w:rsidRDefault="00891D6B"/>
    <w:p w:rsidR="00900F25" w:rsidRDefault="00900F25"/>
    <w:p w:rsidR="00900F25" w:rsidRDefault="00900F25"/>
    <w:p w:rsidR="00900F25" w:rsidRDefault="00900F25"/>
    <w:p w:rsidR="00900F25" w:rsidRDefault="00900F25"/>
    <w:p w:rsidR="00900F25" w:rsidRDefault="00900F25"/>
    <w:p w:rsidR="00900F25" w:rsidRPr="0050756C" w:rsidRDefault="0031550E" w:rsidP="0031550E">
      <w:pPr>
        <w:pStyle w:val="Title"/>
        <w:rPr>
          <w:color w:val="2E74B5" w:themeColor="accent1" w:themeShade="BF"/>
        </w:rPr>
      </w:pPr>
      <w:r w:rsidRPr="0050756C">
        <w:rPr>
          <w:color w:val="2E74B5" w:themeColor="accent1" w:themeShade="BF"/>
        </w:rPr>
        <w:t>Requirements Document</w:t>
      </w:r>
    </w:p>
    <w:p w:rsidR="00900F25" w:rsidRDefault="00900F25"/>
    <w:p w:rsidR="00900F25" w:rsidRDefault="00900F25"/>
    <w:p w:rsidR="00900F25" w:rsidRPr="006E5B28" w:rsidRDefault="00E76494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2E74B5" w:themeColor="accent1" w:themeShade="BF"/>
          <w:sz w:val="32"/>
          <w:szCs w:val="32"/>
        </w:rPr>
        <w:t>Project</w:t>
      </w:r>
      <w:r w:rsidR="00900F25"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:</w:t>
      </w:r>
      <w:r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 xml:space="preserve">[Project 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n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ame]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Organization: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 xml:space="preserve">[Organization 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n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ame]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Author: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[Author’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s name and title; add organization if relevant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Date: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[Date p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ublished]</w:t>
      </w:r>
    </w:p>
    <w:p w:rsidR="00900F25" w:rsidRPr="006E5B28" w:rsidRDefault="00900F25" w:rsidP="00E76494">
      <w:pPr>
        <w:tabs>
          <w:tab w:val="left" w:pos="2160"/>
        </w:tabs>
        <w:ind w:left="2160" w:hanging="2160"/>
        <w:rPr>
          <w:rFonts w:asciiTheme="majorHAnsi" w:hAnsiTheme="majorHAnsi"/>
          <w:color w:val="000000" w:themeColor="text1"/>
          <w:sz w:val="32"/>
          <w:szCs w:val="32"/>
        </w:rPr>
      </w:pPr>
      <w:r w:rsidRPr="00E76494">
        <w:rPr>
          <w:rFonts w:asciiTheme="majorHAnsi" w:hAnsiTheme="majorHAnsi"/>
          <w:color w:val="2E74B5" w:themeColor="accent1" w:themeShade="BF"/>
          <w:sz w:val="32"/>
          <w:szCs w:val="32"/>
        </w:rPr>
        <w:t>Version:</w:t>
      </w:r>
      <w:r w:rsidR="00E76494">
        <w:rPr>
          <w:rFonts w:asciiTheme="majorHAnsi" w:hAnsiTheme="majorHAnsi"/>
          <w:color w:val="2E74B5" w:themeColor="accent1" w:themeShade="BF"/>
          <w:sz w:val="32"/>
          <w:szCs w:val="32"/>
        </w:rPr>
        <w:tab/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 xml:space="preserve">[Version </w:t>
      </w:r>
      <w:r w:rsidR="00D2532B">
        <w:rPr>
          <w:rFonts w:asciiTheme="majorHAnsi" w:hAnsiTheme="majorHAnsi"/>
          <w:color w:val="000000" w:themeColor="text1"/>
          <w:sz w:val="32"/>
          <w:szCs w:val="32"/>
        </w:rPr>
        <w:t>n</w:t>
      </w:r>
      <w:r w:rsidR="006E5B28">
        <w:rPr>
          <w:rFonts w:asciiTheme="majorHAnsi" w:hAnsiTheme="majorHAnsi"/>
          <w:color w:val="000000" w:themeColor="text1"/>
          <w:sz w:val="32"/>
          <w:szCs w:val="32"/>
        </w:rPr>
        <w:t>umber]</w:t>
      </w:r>
    </w:p>
    <w:p w:rsidR="00900F25" w:rsidRDefault="00900F25">
      <w:pPr>
        <w:rPr>
          <w:b/>
        </w:rPr>
      </w:pPr>
    </w:p>
    <w:p w:rsidR="00E76494" w:rsidRDefault="00E76494">
      <w:pPr>
        <w:rPr>
          <w:b/>
        </w:rPr>
      </w:pPr>
      <w:r>
        <w:rPr>
          <w:b/>
        </w:rPr>
        <w:br w:type="page"/>
      </w:r>
    </w:p>
    <w:p w:rsidR="00E76494" w:rsidRDefault="00E76494" w:rsidP="00F35B18">
      <w:pPr>
        <w:pStyle w:val="Heading1"/>
      </w:pPr>
      <w:bookmarkStart w:id="0" w:name="_Toc392156365"/>
      <w:r>
        <w:lastRenderedPageBreak/>
        <w:t>Document Versions</w:t>
      </w:r>
      <w:bookmarkEnd w:id="0"/>
    </w:p>
    <w:p w:rsidR="00E76494" w:rsidRDefault="00E76494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440"/>
        <w:gridCol w:w="1440"/>
        <w:gridCol w:w="5035"/>
      </w:tblGrid>
      <w:tr w:rsidR="0031550E" w:rsidRPr="006E5B28" w:rsidTr="0031550E">
        <w:tc>
          <w:tcPr>
            <w:tcW w:w="1435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 xml:space="preserve">Version </w:t>
            </w:r>
          </w:p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Number</w:t>
            </w:r>
          </w:p>
        </w:tc>
        <w:tc>
          <w:tcPr>
            <w:tcW w:w="1440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 xml:space="preserve">Date </w:t>
            </w:r>
          </w:p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Published</w:t>
            </w:r>
          </w:p>
        </w:tc>
        <w:tc>
          <w:tcPr>
            <w:tcW w:w="1440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Author</w:t>
            </w:r>
          </w:p>
        </w:tc>
        <w:tc>
          <w:tcPr>
            <w:tcW w:w="5035" w:type="dxa"/>
          </w:tcPr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 xml:space="preserve">Summary of </w:t>
            </w:r>
          </w:p>
          <w:p w:rsidR="0031550E" w:rsidRPr="006E5B28" w:rsidRDefault="0031550E">
            <w:pPr>
              <w:rPr>
                <w:color w:val="2E74B5" w:themeColor="accent1" w:themeShade="BF"/>
              </w:rPr>
            </w:pPr>
            <w:r w:rsidRPr="006E5B28">
              <w:rPr>
                <w:color w:val="2E74B5" w:themeColor="accent1" w:themeShade="BF"/>
              </w:rPr>
              <w:t>Changes</w:t>
            </w:r>
          </w:p>
        </w:tc>
      </w:tr>
      <w:tr w:rsidR="0031550E" w:rsidRPr="006E5B28" w:rsidTr="0031550E">
        <w:tc>
          <w:tcPr>
            <w:tcW w:w="1435" w:type="dxa"/>
          </w:tcPr>
          <w:p w:rsidR="0031550E" w:rsidRPr="006E5B28" w:rsidRDefault="00A929C8">
            <w:r>
              <w:t>[Unique identifier for the document version]</w:t>
            </w:r>
          </w:p>
        </w:tc>
        <w:tc>
          <w:tcPr>
            <w:tcW w:w="1440" w:type="dxa"/>
          </w:tcPr>
          <w:p w:rsidR="0031550E" w:rsidRPr="006E5B28" w:rsidRDefault="00A929C8">
            <w:r>
              <w:t>[Date document was distributed to stakeholders]</w:t>
            </w:r>
          </w:p>
        </w:tc>
        <w:tc>
          <w:tcPr>
            <w:tcW w:w="1440" w:type="dxa"/>
          </w:tcPr>
          <w:p w:rsidR="0031550E" w:rsidRPr="006E5B28" w:rsidRDefault="00A929C8">
            <w:r>
              <w:t xml:space="preserve">[Author of the </w:t>
            </w:r>
            <w:r>
              <w:rPr>
                <w:i/>
              </w:rPr>
              <w:t>version</w:t>
            </w:r>
            <w:r>
              <w:t>]</w:t>
            </w:r>
          </w:p>
        </w:tc>
        <w:tc>
          <w:tcPr>
            <w:tcW w:w="5035" w:type="dxa"/>
          </w:tcPr>
          <w:p w:rsidR="0031550E" w:rsidRPr="006E5B28" w:rsidRDefault="00A929C8">
            <w:r>
              <w:t>[Overview of changes made since the previous version. If this is the first version, you can simply say so.]</w:t>
            </w:r>
          </w:p>
        </w:tc>
      </w:tr>
      <w:tr w:rsidR="0031550E" w:rsidRPr="006E5B28" w:rsidTr="0031550E">
        <w:tc>
          <w:tcPr>
            <w:tcW w:w="1435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5035" w:type="dxa"/>
          </w:tcPr>
          <w:p w:rsidR="0031550E" w:rsidRPr="006E5B28" w:rsidRDefault="0031550E"/>
        </w:tc>
      </w:tr>
      <w:tr w:rsidR="0031550E" w:rsidRPr="006E5B28" w:rsidTr="0031550E">
        <w:tc>
          <w:tcPr>
            <w:tcW w:w="1435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5035" w:type="dxa"/>
          </w:tcPr>
          <w:p w:rsidR="0031550E" w:rsidRPr="006E5B28" w:rsidRDefault="0031550E"/>
        </w:tc>
      </w:tr>
      <w:tr w:rsidR="0031550E" w:rsidRPr="006E5B28" w:rsidTr="0031550E">
        <w:tc>
          <w:tcPr>
            <w:tcW w:w="1435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1440" w:type="dxa"/>
          </w:tcPr>
          <w:p w:rsidR="0031550E" w:rsidRPr="006E5B28" w:rsidRDefault="0031550E"/>
        </w:tc>
        <w:tc>
          <w:tcPr>
            <w:tcW w:w="5035" w:type="dxa"/>
          </w:tcPr>
          <w:p w:rsidR="0031550E" w:rsidRPr="006E5B28" w:rsidRDefault="0031550E"/>
        </w:tc>
      </w:tr>
    </w:tbl>
    <w:p w:rsidR="0031550E" w:rsidRDefault="0031550E">
      <w:pPr>
        <w:rPr>
          <w:b/>
        </w:rPr>
      </w:pPr>
    </w:p>
    <w:p w:rsidR="00F35B18" w:rsidRDefault="00F35B18">
      <w:pPr>
        <w:rPr>
          <w:b/>
        </w:rPr>
      </w:pPr>
    </w:p>
    <w:p w:rsidR="00F35B18" w:rsidRDefault="00F35B18">
      <w:pPr>
        <w:rPr>
          <w:b/>
        </w:rPr>
      </w:pPr>
      <w:r>
        <w:rPr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135662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35B18" w:rsidRPr="001912F5" w:rsidRDefault="00F35B18">
          <w:pPr>
            <w:pStyle w:val="TOCHeading"/>
            <w:rPr>
              <w:rStyle w:val="Heading1Char"/>
            </w:rPr>
          </w:pPr>
          <w:r w:rsidRPr="001912F5">
            <w:rPr>
              <w:rStyle w:val="Heading1Char"/>
            </w:rPr>
            <w:t>Table of Contents</w:t>
          </w:r>
        </w:p>
        <w:p w:rsidR="00817FA1" w:rsidRDefault="00F35B1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2156365" w:history="1">
            <w:r w:rsidR="00817FA1" w:rsidRPr="00AA3D42">
              <w:rPr>
                <w:rStyle w:val="Hyperlink"/>
                <w:noProof/>
              </w:rPr>
              <w:t>Document Versions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_Toc392156365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2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6" w:history="1">
            <w:r w:rsidR="00817FA1" w:rsidRPr="00AA3D42">
              <w:rPr>
                <w:rStyle w:val="Hyperlink"/>
                <w:noProof/>
              </w:rPr>
              <w:t>Stakeholders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_Toc392156366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4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7" w:history="1">
            <w:r w:rsidR="00817FA1" w:rsidRPr="00AA3D42">
              <w:rPr>
                <w:rStyle w:val="Hyperlink"/>
                <w:noProof/>
              </w:rPr>
              <w:t>Project Overview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_Toc392156367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5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8" w:history="1">
            <w:r w:rsidR="00817FA1" w:rsidRPr="00AA3D42">
              <w:rPr>
                <w:rStyle w:val="Hyperlink"/>
                <w:noProof/>
              </w:rPr>
              <w:t>Assumptions and Unknowns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_Toc392156368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5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69" w:history="1">
            <w:r w:rsidR="00817FA1" w:rsidRPr="00AA3D42">
              <w:rPr>
                <w:rStyle w:val="Hyperlink"/>
                <w:noProof/>
              </w:rPr>
              <w:t>Business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_Toc392156369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6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0" w:history="1">
            <w:r w:rsidR="00817FA1" w:rsidRPr="00AA3D42">
              <w:rPr>
                <w:rStyle w:val="Hyperlink"/>
                <w:noProof/>
              </w:rPr>
              <w:t>User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_Toc392156370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7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1" w:history="1">
            <w:r w:rsidR="00817FA1" w:rsidRPr="00AA3D42">
              <w:rPr>
                <w:rStyle w:val="Hyperlink"/>
                <w:noProof/>
              </w:rPr>
              <w:t>Functional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_Toc392156371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8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2" w:history="1">
            <w:r w:rsidR="00817FA1" w:rsidRPr="00AA3D42">
              <w:rPr>
                <w:rStyle w:val="Hyperlink"/>
                <w:noProof/>
              </w:rPr>
              <w:t>Nonfunctional Requirements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_Toc392156372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9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3" w:history="1">
            <w:r w:rsidR="00817FA1" w:rsidRPr="00AA3D42">
              <w:rPr>
                <w:rStyle w:val="Hyperlink"/>
                <w:noProof/>
              </w:rPr>
              <w:t>[Category]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_Toc392156373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9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4" w:history="1">
            <w:r w:rsidR="00817FA1" w:rsidRPr="00AA3D42">
              <w:rPr>
                <w:rStyle w:val="Hyperlink"/>
                <w:noProof/>
              </w:rPr>
              <w:t>[Category]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_Toc392156374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9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5" w:history="1">
            <w:r w:rsidR="00817FA1" w:rsidRPr="00AA3D42">
              <w:rPr>
                <w:rStyle w:val="Hyperlink"/>
                <w:noProof/>
              </w:rPr>
              <w:t>[Category]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_Toc392156375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9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6" w:history="1">
            <w:r w:rsidR="00817FA1" w:rsidRPr="00AA3D42">
              <w:rPr>
                <w:rStyle w:val="Hyperlink"/>
                <w:noProof/>
              </w:rPr>
              <w:t>Diagrams and Models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_Toc392156376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10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7" w:history="1">
            <w:r w:rsidR="00817FA1" w:rsidRPr="00AA3D42">
              <w:rPr>
                <w:rStyle w:val="Hyperlink"/>
                <w:noProof/>
              </w:rPr>
              <w:t>User Interface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_Toc392156377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14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8" w:history="1">
            <w:r w:rsidR="00817FA1" w:rsidRPr="00AA3D42">
              <w:rPr>
                <w:rStyle w:val="Hyperlink"/>
                <w:noProof/>
              </w:rPr>
              <w:t>Special Considerations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_Toc392156378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15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79" w:history="1">
            <w:r w:rsidR="00817FA1" w:rsidRPr="00AA3D42">
              <w:rPr>
                <w:rStyle w:val="Hyperlink"/>
                <w:noProof/>
              </w:rPr>
              <w:t>For Development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_Toc392156379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15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80" w:history="1">
            <w:r w:rsidR="00817FA1" w:rsidRPr="00AA3D42">
              <w:rPr>
                <w:rStyle w:val="Hyperlink"/>
                <w:noProof/>
              </w:rPr>
              <w:t>For Testing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_Toc392156380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15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81" w:history="1">
            <w:r w:rsidR="00817FA1" w:rsidRPr="00AA3D42">
              <w:rPr>
                <w:rStyle w:val="Hyperlink"/>
                <w:noProof/>
              </w:rPr>
              <w:t>For Implementation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_Toc392156381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15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817FA1" w:rsidRDefault="0004238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92156382" w:history="1">
            <w:r w:rsidR="00817FA1" w:rsidRPr="00AA3D42">
              <w:rPr>
                <w:rStyle w:val="Hyperlink"/>
                <w:noProof/>
              </w:rPr>
              <w:t>For Training</w:t>
            </w:r>
            <w:r w:rsidR="00817FA1">
              <w:rPr>
                <w:noProof/>
                <w:webHidden/>
              </w:rPr>
              <w:tab/>
            </w:r>
            <w:r w:rsidR="00817FA1">
              <w:rPr>
                <w:noProof/>
                <w:webHidden/>
              </w:rPr>
              <w:fldChar w:fldCharType="begin"/>
            </w:r>
            <w:r w:rsidR="00817FA1">
              <w:rPr>
                <w:noProof/>
                <w:webHidden/>
              </w:rPr>
              <w:instrText xml:space="preserve"> PAGEREF _Toc392156382 \h </w:instrText>
            </w:r>
            <w:r w:rsidR="00817FA1">
              <w:rPr>
                <w:noProof/>
                <w:webHidden/>
              </w:rPr>
            </w:r>
            <w:r w:rsidR="00817FA1">
              <w:rPr>
                <w:noProof/>
                <w:webHidden/>
              </w:rPr>
              <w:fldChar w:fldCharType="separate"/>
            </w:r>
            <w:r w:rsidR="00B2279E">
              <w:rPr>
                <w:noProof/>
                <w:webHidden/>
              </w:rPr>
              <w:t>15</w:t>
            </w:r>
            <w:r w:rsidR="00817FA1">
              <w:rPr>
                <w:noProof/>
                <w:webHidden/>
              </w:rPr>
              <w:fldChar w:fldCharType="end"/>
            </w:r>
          </w:hyperlink>
        </w:p>
        <w:p w:rsidR="00F35B18" w:rsidRDefault="00F35B1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F35B18" w:rsidRDefault="00F35B18">
      <w:pPr>
        <w:rPr>
          <w:b/>
          <w:bCs/>
          <w:noProof/>
        </w:rPr>
      </w:pPr>
      <w:r>
        <w:rPr>
          <w:b/>
          <w:bCs/>
          <w:noProof/>
        </w:rPr>
        <w:br w:type="page"/>
      </w:r>
      <w:bookmarkStart w:id="1" w:name="_GoBack"/>
      <w:bookmarkEnd w:id="1"/>
    </w:p>
    <w:p w:rsidR="00F35B18" w:rsidRDefault="00826869" w:rsidP="00826869">
      <w:pPr>
        <w:pStyle w:val="Heading1"/>
      </w:pPr>
      <w:bookmarkStart w:id="2" w:name="_Toc392156366"/>
      <w:r>
        <w:t>Stakeholders</w:t>
      </w:r>
      <w:bookmarkEnd w:id="2"/>
    </w:p>
    <w:p w:rsidR="00826869" w:rsidRDefault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9"/>
        <w:gridCol w:w="1437"/>
        <w:gridCol w:w="1474"/>
        <w:gridCol w:w="4940"/>
      </w:tblGrid>
      <w:tr w:rsidR="006720C5" w:rsidRPr="006E5B28" w:rsidTr="006720C5">
        <w:tc>
          <w:tcPr>
            <w:tcW w:w="1499" w:type="dxa"/>
          </w:tcPr>
          <w:p w:rsidR="00826869" w:rsidRPr="006E5B28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Name</w:t>
            </w:r>
          </w:p>
        </w:tc>
        <w:tc>
          <w:tcPr>
            <w:tcW w:w="1437" w:type="dxa"/>
          </w:tcPr>
          <w:p w:rsidR="00826869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Functional</w:t>
            </w:r>
          </w:p>
          <w:p w:rsidR="00826869" w:rsidRPr="006E5B28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Role</w:t>
            </w:r>
          </w:p>
        </w:tc>
        <w:tc>
          <w:tcPr>
            <w:tcW w:w="1474" w:type="dxa"/>
          </w:tcPr>
          <w:p w:rsidR="00826869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Requirements</w:t>
            </w:r>
          </w:p>
          <w:p w:rsidR="00826869" w:rsidRPr="006E5B28" w:rsidRDefault="00826869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Role</w:t>
            </w:r>
          </w:p>
        </w:tc>
        <w:tc>
          <w:tcPr>
            <w:tcW w:w="4940" w:type="dxa"/>
          </w:tcPr>
          <w:p w:rsidR="00826869" w:rsidRDefault="00826869" w:rsidP="0082686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Version &amp; Date</w:t>
            </w:r>
          </w:p>
          <w:p w:rsidR="00826869" w:rsidRPr="006E5B28" w:rsidRDefault="00826869" w:rsidP="0082686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Approved</w:t>
            </w:r>
          </w:p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>
            <w:r>
              <w:t>[Stakeholder’s name]</w:t>
            </w:r>
          </w:p>
        </w:tc>
        <w:tc>
          <w:tcPr>
            <w:tcW w:w="1437" w:type="dxa"/>
          </w:tcPr>
          <w:p w:rsidR="00826869" w:rsidRPr="006E5B28" w:rsidRDefault="00826869" w:rsidP="009A50CC">
            <w:r>
              <w:t>[Role of stakeholder within organization or project]</w:t>
            </w:r>
          </w:p>
        </w:tc>
        <w:tc>
          <w:tcPr>
            <w:tcW w:w="1474" w:type="dxa"/>
          </w:tcPr>
          <w:p w:rsidR="00826869" w:rsidRDefault="00826869" w:rsidP="009A50CC">
            <w:r>
              <w:t>[One of following:</w:t>
            </w:r>
          </w:p>
          <w:p w:rsidR="00826869" w:rsidRDefault="00826869" w:rsidP="009A50CC">
            <w:r>
              <w:t>Author,</w:t>
            </w:r>
          </w:p>
          <w:p w:rsidR="00826869" w:rsidRDefault="00826869" w:rsidP="009A50CC">
            <w:r>
              <w:t>Approver,</w:t>
            </w:r>
          </w:p>
          <w:p w:rsidR="00826869" w:rsidRPr="006E5B28" w:rsidRDefault="00826869" w:rsidP="009A50CC">
            <w:r>
              <w:t>Reviewer]</w:t>
            </w:r>
          </w:p>
        </w:tc>
        <w:tc>
          <w:tcPr>
            <w:tcW w:w="4940" w:type="dxa"/>
          </w:tcPr>
          <w:p w:rsidR="00826869" w:rsidRPr="006E5B28" w:rsidRDefault="00826869" w:rsidP="009A50CC">
            <w:r>
              <w:t>[Version number and date stakeholder provided approval. “N/A” if stakeholder is not an approver]</w:t>
            </w:r>
          </w:p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/>
        </w:tc>
        <w:tc>
          <w:tcPr>
            <w:tcW w:w="1437" w:type="dxa"/>
          </w:tcPr>
          <w:p w:rsidR="00826869" w:rsidRPr="006E5B28" w:rsidRDefault="00826869" w:rsidP="009A50CC"/>
        </w:tc>
        <w:tc>
          <w:tcPr>
            <w:tcW w:w="1474" w:type="dxa"/>
          </w:tcPr>
          <w:p w:rsidR="00826869" w:rsidRPr="006E5B28" w:rsidRDefault="00826869" w:rsidP="009A50CC"/>
        </w:tc>
        <w:tc>
          <w:tcPr>
            <w:tcW w:w="4940" w:type="dxa"/>
          </w:tcPr>
          <w:p w:rsidR="00826869" w:rsidRPr="006E5B28" w:rsidRDefault="00826869" w:rsidP="009A50CC"/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/>
        </w:tc>
        <w:tc>
          <w:tcPr>
            <w:tcW w:w="1437" w:type="dxa"/>
          </w:tcPr>
          <w:p w:rsidR="00826869" w:rsidRPr="006E5B28" w:rsidRDefault="00826869" w:rsidP="009A50CC"/>
        </w:tc>
        <w:tc>
          <w:tcPr>
            <w:tcW w:w="1474" w:type="dxa"/>
          </w:tcPr>
          <w:p w:rsidR="00826869" w:rsidRPr="006E5B28" w:rsidRDefault="00826869" w:rsidP="009A50CC"/>
        </w:tc>
        <w:tc>
          <w:tcPr>
            <w:tcW w:w="4940" w:type="dxa"/>
          </w:tcPr>
          <w:p w:rsidR="00826869" w:rsidRPr="006E5B28" w:rsidRDefault="00826869" w:rsidP="009A50CC"/>
        </w:tc>
      </w:tr>
      <w:tr w:rsidR="00826869" w:rsidRPr="006E5B28" w:rsidTr="006720C5">
        <w:tc>
          <w:tcPr>
            <w:tcW w:w="1499" w:type="dxa"/>
          </w:tcPr>
          <w:p w:rsidR="00826869" w:rsidRPr="006E5B28" w:rsidRDefault="00826869" w:rsidP="009A50CC"/>
        </w:tc>
        <w:tc>
          <w:tcPr>
            <w:tcW w:w="1437" w:type="dxa"/>
          </w:tcPr>
          <w:p w:rsidR="00826869" w:rsidRPr="006E5B28" w:rsidRDefault="00826869" w:rsidP="009A50CC"/>
        </w:tc>
        <w:tc>
          <w:tcPr>
            <w:tcW w:w="1474" w:type="dxa"/>
          </w:tcPr>
          <w:p w:rsidR="00826869" w:rsidRPr="006E5B28" w:rsidRDefault="00826869" w:rsidP="009A50CC"/>
        </w:tc>
        <w:tc>
          <w:tcPr>
            <w:tcW w:w="4940" w:type="dxa"/>
          </w:tcPr>
          <w:p w:rsidR="00826869" w:rsidRPr="006E5B28" w:rsidRDefault="00826869" w:rsidP="009A50CC"/>
        </w:tc>
      </w:tr>
    </w:tbl>
    <w:p w:rsidR="00826869" w:rsidRDefault="00826869"/>
    <w:p w:rsidR="00826869" w:rsidRDefault="00826869">
      <w:r>
        <w:br w:type="page"/>
      </w:r>
    </w:p>
    <w:p w:rsidR="00826869" w:rsidRDefault="00826869" w:rsidP="00826869">
      <w:pPr>
        <w:pStyle w:val="Heading1"/>
      </w:pPr>
      <w:bookmarkStart w:id="3" w:name="_Toc392156367"/>
      <w:r>
        <w:t>Project Overview</w:t>
      </w:r>
      <w:bookmarkEnd w:id="3"/>
    </w:p>
    <w:p w:rsidR="00826869" w:rsidRDefault="00826869" w:rsidP="00826869"/>
    <w:p w:rsidR="00826869" w:rsidRDefault="00826869" w:rsidP="00826869">
      <w:r>
        <w:t>[This section typically contains the following components:</w:t>
      </w:r>
    </w:p>
    <w:p w:rsidR="00826869" w:rsidRDefault="00826869" w:rsidP="00826869">
      <w:pPr>
        <w:pStyle w:val="ListParagraph"/>
        <w:numPr>
          <w:ilvl w:val="0"/>
          <w:numId w:val="2"/>
        </w:numPr>
      </w:pPr>
      <w:r>
        <w:t>Brief description of the project</w:t>
      </w:r>
    </w:p>
    <w:p w:rsidR="00826869" w:rsidRDefault="00826869" w:rsidP="00826869">
      <w:pPr>
        <w:pStyle w:val="ListParagraph"/>
        <w:numPr>
          <w:ilvl w:val="0"/>
          <w:numId w:val="2"/>
        </w:numPr>
      </w:pPr>
      <w:r>
        <w:t>Why it’s being executed</w:t>
      </w:r>
    </w:p>
    <w:p w:rsidR="00826869" w:rsidRDefault="00826869" w:rsidP="00826869">
      <w:pPr>
        <w:pStyle w:val="ListParagraph"/>
        <w:numPr>
          <w:ilvl w:val="0"/>
          <w:numId w:val="2"/>
        </w:numPr>
      </w:pPr>
      <w:r>
        <w:t>Goals for the project</w:t>
      </w:r>
    </w:p>
    <w:p w:rsidR="00A929C8" w:rsidRDefault="00826869" w:rsidP="00172FBB">
      <w:pPr>
        <w:pStyle w:val="ListParagraph"/>
        <w:numPr>
          <w:ilvl w:val="0"/>
          <w:numId w:val="2"/>
        </w:numPr>
      </w:pPr>
      <w:r>
        <w:t>Success criteria</w:t>
      </w:r>
    </w:p>
    <w:p w:rsidR="00826869" w:rsidRDefault="00A929C8" w:rsidP="00A929C8">
      <w:r>
        <w:t>...but feel free to use whatever works best for your project/organization.</w:t>
      </w:r>
      <w:r w:rsidR="00826869">
        <w:t>]</w:t>
      </w:r>
    </w:p>
    <w:p w:rsidR="00826869" w:rsidRDefault="00826869" w:rsidP="00826869"/>
    <w:p w:rsidR="00826869" w:rsidRDefault="00826869" w:rsidP="00826869">
      <w:pPr>
        <w:pStyle w:val="Heading1"/>
      </w:pPr>
      <w:bookmarkStart w:id="4" w:name="_Toc392156368"/>
      <w:r>
        <w:t>Assumptions and Unknowns</w:t>
      </w:r>
      <w:bookmarkEnd w:id="4"/>
    </w:p>
    <w:p w:rsidR="00826869" w:rsidRDefault="00826869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7"/>
        <w:gridCol w:w="4408"/>
        <w:gridCol w:w="1530"/>
        <w:gridCol w:w="2155"/>
      </w:tblGrid>
      <w:tr w:rsidR="001912F5" w:rsidRPr="006E5B28" w:rsidTr="001912F5">
        <w:tc>
          <w:tcPr>
            <w:tcW w:w="1256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ID</w:t>
            </w:r>
          </w:p>
        </w:tc>
        <w:tc>
          <w:tcPr>
            <w:tcW w:w="4409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Description</w:t>
            </w:r>
          </w:p>
        </w:tc>
        <w:tc>
          <w:tcPr>
            <w:tcW w:w="1530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Assigned To</w:t>
            </w:r>
          </w:p>
        </w:tc>
        <w:tc>
          <w:tcPr>
            <w:tcW w:w="2155" w:type="dxa"/>
          </w:tcPr>
          <w:p w:rsidR="001912F5" w:rsidRPr="006E5B28" w:rsidRDefault="001912F5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Status with Due Date</w:t>
            </w:r>
          </w:p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>
            <w:r>
              <w:t>[Unique identifier for the assumption or unknown]</w:t>
            </w:r>
          </w:p>
        </w:tc>
        <w:tc>
          <w:tcPr>
            <w:tcW w:w="4409" w:type="dxa"/>
          </w:tcPr>
          <w:p w:rsidR="001912F5" w:rsidRPr="006E5B28" w:rsidRDefault="001912F5" w:rsidP="009A50CC">
            <w:r>
              <w:t>[Description of the item]</w:t>
            </w:r>
          </w:p>
        </w:tc>
        <w:tc>
          <w:tcPr>
            <w:tcW w:w="1530" w:type="dxa"/>
          </w:tcPr>
          <w:p w:rsidR="001912F5" w:rsidRPr="006E5B28" w:rsidRDefault="001912F5" w:rsidP="009A50CC">
            <w:r>
              <w:t>[Name of the person to whom the item is assigned]</w:t>
            </w:r>
          </w:p>
        </w:tc>
        <w:tc>
          <w:tcPr>
            <w:tcW w:w="2155" w:type="dxa"/>
          </w:tcPr>
          <w:p w:rsidR="001912F5" w:rsidRPr="006E5B28" w:rsidRDefault="001912F5" w:rsidP="001912F5">
            <w:r>
              <w:t>[Status of the item with the date it is targeted to be resolved]</w:t>
            </w:r>
          </w:p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/>
        </w:tc>
        <w:tc>
          <w:tcPr>
            <w:tcW w:w="4409" w:type="dxa"/>
          </w:tcPr>
          <w:p w:rsidR="001912F5" w:rsidRPr="006E5B28" w:rsidRDefault="001912F5" w:rsidP="009A50CC"/>
        </w:tc>
        <w:tc>
          <w:tcPr>
            <w:tcW w:w="1530" w:type="dxa"/>
          </w:tcPr>
          <w:p w:rsidR="001912F5" w:rsidRPr="006E5B28" w:rsidRDefault="001912F5" w:rsidP="009A50CC"/>
        </w:tc>
        <w:tc>
          <w:tcPr>
            <w:tcW w:w="2155" w:type="dxa"/>
          </w:tcPr>
          <w:p w:rsidR="001912F5" w:rsidRPr="006E5B28" w:rsidRDefault="001912F5" w:rsidP="009A50CC"/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/>
        </w:tc>
        <w:tc>
          <w:tcPr>
            <w:tcW w:w="4409" w:type="dxa"/>
          </w:tcPr>
          <w:p w:rsidR="001912F5" w:rsidRPr="006E5B28" w:rsidRDefault="001912F5" w:rsidP="009A50CC"/>
        </w:tc>
        <w:tc>
          <w:tcPr>
            <w:tcW w:w="1530" w:type="dxa"/>
          </w:tcPr>
          <w:p w:rsidR="001912F5" w:rsidRPr="006E5B28" w:rsidRDefault="001912F5" w:rsidP="009A50CC"/>
        </w:tc>
        <w:tc>
          <w:tcPr>
            <w:tcW w:w="2155" w:type="dxa"/>
          </w:tcPr>
          <w:p w:rsidR="001912F5" w:rsidRPr="006E5B28" w:rsidRDefault="001912F5" w:rsidP="009A50CC"/>
        </w:tc>
      </w:tr>
      <w:tr w:rsidR="001912F5" w:rsidRPr="006E5B28" w:rsidTr="001912F5">
        <w:tc>
          <w:tcPr>
            <w:tcW w:w="1256" w:type="dxa"/>
          </w:tcPr>
          <w:p w:rsidR="001912F5" w:rsidRPr="006E5B28" w:rsidRDefault="001912F5" w:rsidP="009A50CC"/>
        </w:tc>
        <w:tc>
          <w:tcPr>
            <w:tcW w:w="4409" w:type="dxa"/>
          </w:tcPr>
          <w:p w:rsidR="001912F5" w:rsidRPr="006E5B28" w:rsidRDefault="001912F5" w:rsidP="009A50CC"/>
        </w:tc>
        <w:tc>
          <w:tcPr>
            <w:tcW w:w="1530" w:type="dxa"/>
          </w:tcPr>
          <w:p w:rsidR="001912F5" w:rsidRPr="006E5B28" w:rsidRDefault="001912F5" w:rsidP="009A50CC"/>
        </w:tc>
        <w:tc>
          <w:tcPr>
            <w:tcW w:w="2155" w:type="dxa"/>
          </w:tcPr>
          <w:p w:rsidR="001912F5" w:rsidRPr="006E5B28" w:rsidRDefault="001912F5" w:rsidP="009A50CC"/>
        </w:tc>
      </w:tr>
    </w:tbl>
    <w:p w:rsidR="00826869" w:rsidRDefault="00826869" w:rsidP="00826869"/>
    <w:p w:rsidR="001912F5" w:rsidRDefault="001912F5" w:rsidP="00826869"/>
    <w:p w:rsidR="006D6CA5" w:rsidRDefault="006D6CA5">
      <w:r>
        <w:br w:type="page"/>
      </w:r>
    </w:p>
    <w:p w:rsidR="001912F5" w:rsidRDefault="00564B9D" w:rsidP="00564B9D">
      <w:pPr>
        <w:pStyle w:val="Heading1"/>
      </w:pPr>
      <w:bookmarkStart w:id="5" w:name="_Toc392156369"/>
      <w:r>
        <w:t>Business Requirements</w:t>
      </w:r>
      <w:bookmarkEnd w:id="5"/>
    </w:p>
    <w:p w:rsidR="00564B9D" w:rsidRDefault="00564B9D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103"/>
        <w:gridCol w:w="2239"/>
        <w:gridCol w:w="1595"/>
      </w:tblGrid>
      <w:tr w:rsidR="00A929C8" w:rsidRPr="006E5B28" w:rsidTr="002337DD">
        <w:tc>
          <w:tcPr>
            <w:tcW w:w="1413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4103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239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595" w:type="dxa"/>
          </w:tcPr>
          <w:p w:rsidR="00564B9D" w:rsidRPr="006E5B28" w:rsidRDefault="00564B9D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</w:tr>
      <w:tr w:rsidR="00A929C8" w:rsidRPr="006E5B28" w:rsidTr="002337DD">
        <w:tc>
          <w:tcPr>
            <w:tcW w:w="1413" w:type="dxa"/>
          </w:tcPr>
          <w:p w:rsidR="00564B9D" w:rsidRPr="006E5B28" w:rsidRDefault="00A929C8" w:rsidP="009A50CC">
            <w:r>
              <w:t>[Unique ID for the requirement]</w:t>
            </w:r>
          </w:p>
        </w:tc>
        <w:tc>
          <w:tcPr>
            <w:tcW w:w="4103" w:type="dxa"/>
          </w:tcPr>
          <w:p w:rsidR="00564B9D" w:rsidRPr="006E5B28" w:rsidRDefault="00A929C8" w:rsidP="009A50CC">
            <w:r>
              <w:t>[Description of the requirement itself]</w:t>
            </w:r>
          </w:p>
        </w:tc>
        <w:tc>
          <w:tcPr>
            <w:tcW w:w="2239" w:type="dxa"/>
          </w:tcPr>
          <w:p w:rsidR="00564B9D" w:rsidRPr="006E5B28" w:rsidRDefault="00A929C8" w:rsidP="009A50CC">
            <w:r>
              <w:t>[Reason why the requirement is necessary or desired]</w:t>
            </w:r>
          </w:p>
        </w:tc>
        <w:tc>
          <w:tcPr>
            <w:tcW w:w="1595" w:type="dxa"/>
          </w:tcPr>
          <w:p w:rsidR="00564B9D" w:rsidRPr="006E5B28" w:rsidRDefault="00A929C8" w:rsidP="009A50CC">
            <w:r>
              <w:t>[Name and role of the person providing the requirement]</w:t>
            </w:r>
          </w:p>
        </w:tc>
      </w:tr>
      <w:tr w:rsidR="00A929C8" w:rsidRPr="006E5B28" w:rsidTr="002337DD">
        <w:tc>
          <w:tcPr>
            <w:tcW w:w="1413" w:type="dxa"/>
          </w:tcPr>
          <w:p w:rsidR="00564B9D" w:rsidRPr="006E5B28" w:rsidRDefault="00564B9D" w:rsidP="009A50CC"/>
        </w:tc>
        <w:tc>
          <w:tcPr>
            <w:tcW w:w="4103" w:type="dxa"/>
          </w:tcPr>
          <w:p w:rsidR="00564B9D" w:rsidRPr="006E5B28" w:rsidRDefault="00564B9D" w:rsidP="009A50CC"/>
        </w:tc>
        <w:tc>
          <w:tcPr>
            <w:tcW w:w="2239" w:type="dxa"/>
          </w:tcPr>
          <w:p w:rsidR="00564B9D" w:rsidRPr="006E5B28" w:rsidRDefault="00564B9D" w:rsidP="009A50CC"/>
        </w:tc>
        <w:tc>
          <w:tcPr>
            <w:tcW w:w="1595" w:type="dxa"/>
          </w:tcPr>
          <w:p w:rsidR="00564B9D" w:rsidRPr="006E5B28" w:rsidRDefault="00564B9D" w:rsidP="009A50CC"/>
        </w:tc>
      </w:tr>
      <w:tr w:rsidR="00A929C8" w:rsidRPr="006E5B28" w:rsidTr="002337DD">
        <w:tc>
          <w:tcPr>
            <w:tcW w:w="1413" w:type="dxa"/>
          </w:tcPr>
          <w:p w:rsidR="00564B9D" w:rsidRPr="006E5B28" w:rsidRDefault="00564B9D" w:rsidP="009A50CC"/>
        </w:tc>
        <w:tc>
          <w:tcPr>
            <w:tcW w:w="4103" w:type="dxa"/>
          </w:tcPr>
          <w:p w:rsidR="00564B9D" w:rsidRPr="006E5B28" w:rsidRDefault="00564B9D" w:rsidP="009A50CC"/>
        </w:tc>
        <w:tc>
          <w:tcPr>
            <w:tcW w:w="2239" w:type="dxa"/>
          </w:tcPr>
          <w:p w:rsidR="00564B9D" w:rsidRPr="006E5B28" w:rsidRDefault="00564B9D" w:rsidP="009A50CC"/>
        </w:tc>
        <w:tc>
          <w:tcPr>
            <w:tcW w:w="1595" w:type="dxa"/>
          </w:tcPr>
          <w:p w:rsidR="00564B9D" w:rsidRPr="006E5B28" w:rsidRDefault="00564B9D" w:rsidP="009A50CC"/>
        </w:tc>
      </w:tr>
      <w:tr w:rsidR="00A929C8" w:rsidRPr="006E5B28" w:rsidTr="002337DD">
        <w:tc>
          <w:tcPr>
            <w:tcW w:w="1413" w:type="dxa"/>
          </w:tcPr>
          <w:p w:rsidR="00564B9D" w:rsidRPr="006E5B28" w:rsidRDefault="00564B9D" w:rsidP="009A50CC"/>
        </w:tc>
        <w:tc>
          <w:tcPr>
            <w:tcW w:w="4103" w:type="dxa"/>
          </w:tcPr>
          <w:p w:rsidR="00564B9D" w:rsidRPr="006E5B28" w:rsidRDefault="00564B9D" w:rsidP="009A50CC"/>
        </w:tc>
        <w:tc>
          <w:tcPr>
            <w:tcW w:w="2239" w:type="dxa"/>
          </w:tcPr>
          <w:p w:rsidR="00564B9D" w:rsidRPr="006E5B28" w:rsidRDefault="00564B9D" w:rsidP="009A50CC"/>
        </w:tc>
        <w:tc>
          <w:tcPr>
            <w:tcW w:w="1595" w:type="dxa"/>
          </w:tcPr>
          <w:p w:rsidR="00564B9D" w:rsidRPr="006E5B28" w:rsidRDefault="00564B9D" w:rsidP="009A50CC"/>
        </w:tc>
      </w:tr>
    </w:tbl>
    <w:p w:rsidR="00564B9D" w:rsidRDefault="00564B9D" w:rsidP="00826869"/>
    <w:p w:rsidR="00564B9D" w:rsidRDefault="00564B9D" w:rsidP="00826869"/>
    <w:p w:rsidR="00564B9D" w:rsidRDefault="00564B9D">
      <w:r>
        <w:br w:type="page"/>
      </w:r>
    </w:p>
    <w:p w:rsidR="00564B9D" w:rsidRDefault="00564B9D" w:rsidP="00564B9D">
      <w:pPr>
        <w:pStyle w:val="Heading1"/>
      </w:pPr>
      <w:bookmarkStart w:id="6" w:name="_Toc392156370"/>
      <w:r>
        <w:t>User Requirements</w:t>
      </w:r>
      <w:bookmarkEnd w:id="6"/>
    </w:p>
    <w:p w:rsidR="00564B9D" w:rsidRDefault="00564B9D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3205"/>
        <w:gridCol w:w="1891"/>
        <w:gridCol w:w="1427"/>
        <w:gridCol w:w="1413"/>
      </w:tblGrid>
      <w:tr w:rsidR="00A929C8" w:rsidRPr="006E5B28" w:rsidTr="00A929C8">
        <w:tc>
          <w:tcPr>
            <w:tcW w:w="1414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205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1891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27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413" w:type="dxa"/>
          </w:tcPr>
          <w:p w:rsidR="0008324A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A929C8" w:rsidRPr="006E5B28" w:rsidTr="00A929C8">
        <w:tc>
          <w:tcPr>
            <w:tcW w:w="1414" w:type="dxa"/>
          </w:tcPr>
          <w:p w:rsidR="00A929C8" w:rsidRPr="006E5B28" w:rsidRDefault="00A929C8" w:rsidP="00A929C8">
            <w:r>
              <w:t>[Unique ID for the requirement]</w:t>
            </w:r>
          </w:p>
        </w:tc>
        <w:tc>
          <w:tcPr>
            <w:tcW w:w="3205" w:type="dxa"/>
          </w:tcPr>
          <w:p w:rsidR="00A929C8" w:rsidRPr="006E5B28" w:rsidRDefault="00A929C8" w:rsidP="00A929C8">
            <w:r>
              <w:t>[Description of the requirement itself]</w:t>
            </w:r>
          </w:p>
        </w:tc>
        <w:tc>
          <w:tcPr>
            <w:tcW w:w="1891" w:type="dxa"/>
          </w:tcPr>
          <w:p w:rsidR="00A929C8" w:rsidRPr="006E5B28" w:rsidRDefault="00A929C8" w:rsidP="00A929C8">
            <w:r>
              <w:t>[Reason why the requirement is necessary or desired]</w:t>
            </w:r>
          </w:p>
        </w:tc>
        <w:tc>
          <w:tcPr>
            <w:tcW w:w="1427" w:type="dxa"/>
          </w:tcPr>
          <w:p w:rsidR="00A929C8" w:rsidRPr="006E5B28" w:rsidRDefault="00A929C8" w:rsidP="00A929C8">
            <w:r>
              <w:t>[Name and role of the person providing the requirement]</w:t>
            </w:r>
          </w:p>
        </w:tc>
        <w:tc>
          <w:tcPr>
            <w:tcW w:w="1413" w:type="dxa"/>
          </w:tcPr>
          <w:p w:rsidR="00A929C8" w:rsidRPr="006E5B28" w:rsidRDefault="00A929C8" w:rsidP="00A929C8">
            <w:r>
              <w:t>[Unique ID for the parent requirement]</w:t>
            </w:r>
          </w:p>
        </w:tc>
      </w:tr>
      <w:tr w:rsidR="00A929C8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A929C8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A929C8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</w:tbl>
    <w:p w:rsidR="00564B9D" w:rsidRDefault="00564B9D" w:rsidP="00826869"/>
    <w:p w:rsidR="0008324A" w:rsidRDefault="0008324A" w:rsidP="00826869"/>
    <w:p w:rsidR="0008324A" w:rsidRDefault="0008324A">
      <w:r>
        <w:br w:type="page"/>
      </w:r>
    </w:p>
    <w:p w:rsidR="0008324A" w:rsidRDefault="0008324A" w:rsidP="0008324A">
      <w:pPr>
        <w:pStyle w:val="Heading1"/>
      </w:pPr>
      <w:bookmarkStart w:id="7" w:name="_Toc392156371"/>
      <w:r>
        <w:t>Functional Requirements</w:t>
      </w:r>
      <w:bookmarkEnd w:id="7"/>
    </w:p>
    <w:p w:rsidR="0008324A" w:rsidRDefault="0008324A" w:rsidP="008268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"/>
        <w:gridCol w:w="3205"/>
        <w:gridCol w:w="1891"/>
        <w:gridCol w:w="1427"/>
        <w:gridCol w:w="1413"/>
      </w:tblGrid>
      <w:tr w:rsidR="0008324A" w:rsidRPr="006E5B28" w:rsidTr="00A929C8">
        <w:tc>
          <w:tcPr>
            <w:tcW w:w="1414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205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1891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27" w:type="dxa"/>
          </w:tcPr>
          <w:p w:rsidR="0008324A" w:rsidRPr="006E5B28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413" w:type="dxa"/>
          </w:tcPr>
          <w:p w:rsidR="0008324A" w:rsidRDefault="0008324A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A929C8" w:rsidRPr="006E5B28" w:rsidTr="00A929C8">
        <w:tc>
          <w:tcPr>
            <w:tcW w:w="1414" w:type="dxa"/>
          </w:tcPr>
          <w:p w:rsidR="00A929C8" w:rsidRPr="006E5B28" w:rsidRDefault="00A929C8" w:rsidP="00A929C8">
            <w:r>
              <w:t>[Unique ID for the requirement]</w:t>
            </w:r>
          </w:p>
        </w:tc>
        <w:tc>
          <w:tcPr>
            <w:tcW w:w="3205" w:type="dxa"/>
          </w:tcPr>
          <w:p w:rsidR="00A929C8" w:rsidRPr="006E5B28" w:rsidRDefault="00A929C8" w:rsidP="00A929C8">
            <w:r>
              <w:t>[Description of the requirement itself]</w:t>
            </w:r>
          </w:p>
        </w:tc>
        <w:tc>
          <w:tcPr>
            <w:tcW w:w="1891" w:type="dxa"/>
          </w:tcPr>
          <w:p w:rsidR="00A929C8" w:rsidRPr="006E5B28" w:rsidRDefault="00A929C8" w:rsidP="00A929C8">
            <w:r>
              <w:t>[Reason why the requirement is necessary or desired]</w:t>
            </w:r>
          </w:p>
        </w:tc>
        <w:tc>
          <w:tcPr>
            <w:tcW w:w="1427" w:type="dxa"/>
          </w:tcPr>
          <w:p w:rsidR="00A929C8" w:rsidRPr="006E5B28" w:rsidRDefault="00A929C8" w:rsidP="00A929C8">
            <w:r>
              <w:t>[Name and role of the person providing the requirement]</w:t>
            </w:r>
          </w:p>
        </w:tc>
        <w:tc>
          <w:tcPr>
            <w:tcW w:w="1413" w:type="dxa"/>
          </w:tcPr>
          <w:p w:rsidR="00A929C8" w:rsidRPr="006E5B28" w:rsidRDefault="00A929C8" w:rsidP="00A929C8">
            <w:r>
              <w:t>[Unique ID for the parent requirement]</w:t>
            </w:r>
          </w:p>
        </w:tc>
      </w:tr>
      <w:tr w:rsidR="0008324A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08324A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  <w:tr w:rsidR="0008324A" w:rsidRPr="006E5B28" w:rsidTr="00A929C8">
        <w:tc>
          <w:tcPr>
            <w:tcW w:w="1414" w:type="dxa"/>
          </w:tcPr>
          <w:p w:rsidR="0008324A" w:rsidRPr="006E5B28" w:rsidRDefault="0008324A" w:rsidP="009A50CC"/>
        </w:tc>
        <w:tc>
          <w:tcPr>
            <w:tcW w:w="3205" w:type="dxa"/>
          </w:tcPr>
          <w:p w:rsidR="0008324A" w:rsidRPr="006E5B28" w:rsidRDefault="0008324A" w:rsidP="009A50CC"/>
        </w:tc>
        <w:tc>
          <w:tcPr>
            <w:tcW w:w="1891" w:type="dxa"/>
          </w:tcPr>
          <w:p w:rsidR="0008324A" w:rsidRPr="006E5B28" w:rsidRDefault="0008324A" w:rsidP="009A50CC"/>
        </w:tc>
        <w:tc>
          <w:tcPr>
            <w:tcW w:w="1427" w:type="dxa"/>
          </w:tcPr>
          <w:p w:rsidR="0008324A" w:rsidRPr="006E5B28" w:rsidRDefault="0008324A" w:rsidP="009A50CC"/>
        </w:tc>
        <w:tc>
          <w:tcPr>
            <w:tcW w:w="1413" w:type="dxa"/>
          </w:tcPr>
          <w:p w:rsidR="0008324A" w:rsidRPr="006E5B28" w:rsidRDefault="0008324A" w:rsidP="009A50CC"/>
        </w:tc>
      </w:tr>
    </w:tbl>
    <w:p w:rsidR="0008324A" w:rsidRDefault="0008324A" w:rsidP="00826869"/>
    <w:p w:rsidR="00CB7903" w:rsidRDefault="00CB7903" w:rsidP="00826869"/>
    <w:p w:rsidR="00CB7903" w:rsidRDefault="00CB7903">
      <w:r>
        <w:br w:type="page"/>
      </w:r>
    </w:p>
    <w:p w:rsidR="00CB7903" w:rsidRDefault="00CB7903" w:rsidP="00CB7903">
      <w:pPr>
        <w:pStyle w:val="Heading1"/>
      </w:pPr>
      <w:bookmarkStart w:id="8" w:name="_Toc392156372"/>
      <w:r>
        <w:t>Nonfunctional Requirements</w:t>
      </w:r>
      <w:bookmarkEnd w:id="8"/>
    </w:p>
    <w:p w:rsidR="00CB7903" w:rsidRDefault="00CB7903" w:rsidP="00826869"/>
    <w:p w:rsidR="002A2300" w:rsidRPr="00A929C8" w:rsidRDefault="002A2300" w:rsidP="00D02C62">
      <w:pPr>
        <w:pStyle w:val="Heading2"/>
        <w:rPr>
          <w:color w:val="000000" w:themeColor="text1"/>
        </w:rPr>
      </w:pPr>
      <w:bookmarkStart w:id="9" w:name="_Toc392156373"/>
      <w:r w:rsidRPr="00A929C8">
        <w:rPr>
          <w:color w:val="000000" w:themeColor="text1"/>
        </w:rPr>
        <w:t>[Category]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3207"/>
        <w:gridCol w:w="1892"/>
        <w:gridCol w:w="1427"/>
        <w:gridCol w:w="1412"/>
      </w:tblGrid>
      <w:tr w:rsidR="00CB7903" w:rsidRPr="006E5B28" w:rsidTr="009A50CC">
        <w:tc>
          <w:tcPr>
            <w:tcW w:w="886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703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041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31" w:type="dxa"/>
          </w:tcPr>
          <w:p w:rsidR="00CB7903" w:rsidRPr="006E5B28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289" w:type="dxa"/>
          </w:tcPr>
          <w:p w:rsidR="00CB7903" w:rsidRDefault="00CB7903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A929C8" w:rsidRPr="006E5B28" w:rsidTr="009A50CC">
        <w:tc>
          <w:tcPr>
            <w:tcW w:w="886" w:type="dxa"/>
          </w:tcPr>
          <w:p w:rsidR="00A929C8" w:rsidRPr="006E5B28" w:rsidRDefault="00A929C8" w:rsidP="00A929C8">
            <w:r>
              <w:t>[Unique ID for the requirement]</w:t>
            </w:r>
          </w:p>
        </w:tc>
        <w:tc>
          <w:tcPr>
            <w:tcW w:w="3703" w:type="dxa"/>
          </w:tcPr>
          <w:p w:rsidR="00A929C8" w:rsidRPr="006E5B28" w:rsidRDefault="00A929C8" w:rsidP="00A929C8">
            <w:r>
              <w:t>[Description of the requirement itself]</w:t>
            </w:r>
          </w:p>
        </w:tc>
        <w:tc>
          <w:tcPr>
            <w:tcW w:w="2041" w:type="dxa"/>
          </w:tcPr>
          <w:p w:rsidR="00A929C8" w:rsidRPr="006E5B28" w:rsidRDefault="00A929C8" w:rsidP="00A929C8">
            <w:r>
              <w:t>[Reason why the requirement is necessary or desired]</w:t>
            </w:r>
          </w:p>
        </w:tc>
        <w:tc>
          <w:tcPr>
            <w:tcW w:w="1431" w:type="dxa"/>
          </w:tcPr>
          <w:p w:rsidR="00A929C8" w:rsidRPr="006E5B28" w:rsidRDefault="00A929C8" w:rsidP="00A929C8">
            <w:r>
              <w:t>[Name and role of the person providing the requirement]</w:t>
            </w:r>
          </w:p>
        </w:tc>
        <w:tc>
          <w:tcPr>
            <w:tcW w:w="1289" w:type="dxa"/>
          </w:tcPr>
          <w:p w:rsidR="00A929C8" w:rsidRPr="006E5B28" w:rsidRDefault="00A929C8" w:rsidP="00A929C8">
            <w:r>
              <w:t>[Unique ID for the parent requirement]</w:t>
            </w:r>
          </w:p>
        </w:tc>
      </w:tr>
      <w:tr w:rsidR="00CB7903" w:rsidRPr="006E5B28" w:rsidTr="009A50CC">
        <w:tc>
          <w:tcPr>
            <w:tcW w:w="886" w:type="dxa"/>
          </w:tcPr>
          <w:p w:rsidR="00CB7903" w:rsidRPr="006E5B28" w:rsidRDefault="00CB7903" w:rsidP="009A50CC"/>
        </w:tc>
        <w:tc>
          <w:tcPr>
            <w:tcW w:w="3703" w:type="dxa"/>
          </w:tcPr>
          <w:p w:rsidR="00CB7903" w:rsidRPr="006E5B28" w:rsidRDefault="00CB7903" w:rsidP="009A50CC"/>
        </w:tc>
        <w:tc>
          <w:tcPr>
            <w:tcW w:w="2041" w:type="dxa"/>
          </w:tcPr>
          <w:p w:rsidR="00CB7903" w:rsidRPr="006E5B28" w:rsidRDefault="00CB7903" w:rsidP="009A50CC"/>
        </w:tc>
        <w:tc>
          <w:tcPr>
            <w:tcW w:w="1431" w:type="dxa"/>
          </w:tcPr>
          <w:p w:rsidR="00CB7903" w:rsidRPr="006E5B28" w:rsidRDefault="00CB7903" w:rsidP="009A50CC"/>
        </w:tc>
        <w:tc>
          <w:tcPr>
            <w:tcW w:w="1289" w:type="dxa"/>
          </w:tcPr>
          <w:p w:rsidR="00CB7903" w:rsidRPr="006E5B28" w:rsidRDefault="00CB7903" w:rsidP="009A50CC"/>
        </w:tc>
      </w:tr>
      <w:tr w:rsidR="00CB7903" w:rsidRPr="006E5B28" w:rsidTr="009A50CC">
        <w:tc>
          <w:tcPr>
            <w:tcW w:w="886" w:type="dxa"/>
          </w:tcPr>
          <w:p w:rsidR="00CB7903" w:rsidRPr="006E5B28" w:rsidRDefault="00CB7903" w:rsidP="009A50CC"/>
        </w:tc>
        <w:tc>
          <w:tcPr>
            <w:tcW w:w="3703" w:type="dxa"/>
          </w:tcPr>
          <w:p w:rsidR="00CB7903" w:rsidRPr="006E5B28" w:rsidRDefault="00CB7903" w:rsidP="009A50CC"/>
        </w:tc>
        <w:tc>
          <w:tcPr>
            <w:tcW w:w="2041" w:type="dxa"/>
          </w:tcPr>
          <w:p w:rsidR="00CB7903" w:rsidRPr="006E5B28" w:rsidRDefault="00CB7903" w:rsidP="009A50CC"/>
        </w:tc>
        <w:tc>
          <w:tcPr>
            <w:tcW w:w="1431" w:type="dxa"/>
          </w:tcPr>
          <w:p w:rsidR="00CB7903" w:rsidRPr="006E5B28" w:rsidRDefault="00CB7903" w:rsidP="009A50CC"/>
        </w:tc>
        <w:tc>
          <w:tcPr>
            <w:tcW w:w="1289" w:type="dxa"/>
          </w:tcPr>
          <w:p w:rsidR="00CB7903" w:rsidRPr="006E5B28" w:rsidRDefault="00CB7903" w:rsidP="009A50CC"/>
        </w:tc>
      </w:tr>
      <w:tr w:rsidR="00A929C8" w:rsidRPr="006E5B28" w:rsidTr="009A50CC">
        <w:tc>
          <w:tcPr>
            <w:tcW w:w="886" w:type="dxa"/>
          </w:tcPr>
          <w:p w:rsidR="00A929C8" w:rsidRPr="006E5B28" w:rsidRDefault="00A929C8" w:rsidP="009A50CC"/>
        </w:tc>
        <w:tc>
          <w:tcPr>
            <w:tcW w:w="3703" w:type="dxa"/>
          </w:tcPr>
          <w:p w:rsidR="00A929C8" w:rsidRPr="006E5B28" w:rsidRDefault="00A929C8" w:rsidP="009A50CC"/>
        </w:tc>
        <w:tc>
          <w:tcPr>
            <w:tcW w:w="2041" w:type="dxa"/>
          </w:tcPr>
          <w:p w:rsidR="00A929C8" w:rsidRPr="006E5B28" w:rsidRDefault="00A929C8" w:rsidP="009A50CC"/>
        </w:tc>
        <w:tc>
          <w:tcPr>
            <w:tcW w:w="1431" w:type="dxa"/>
          </w:tcPr>
          <w:p w:rsidR="00A929C8" w:rsidRPr="006E5B28" w:rsidRDefault="00A929C8" w:rsidP="009A50CC"/>
        </w:tc>
        <w:tc>
          <w:tcPr>
            <w:tcW w:w="1289" w:type="dxa"/>
          </w:tcPr>
          <w:p w:rsidR="00A929C8" w:rsidRPr="006E5B28" w:rsidRDefault="00A929C8" w:rsidP="009A50CC"/>
        </w:tc>
      </w:tr>
    </w:tbl>
    <w:p w:rsidR="00CB7903" w:rsidRDefault="00CB7903" w:rsidP="00826869"/>
    <w:p w:rsidR="002A2300" w:rsidRPr="00A929C8" w:rsidRDefault="002A2300" w:rsidP="00D02C62">
      <w:pPr>
        <w:pStyle w:val="Heading2"/>
        <w:rPr>
          <w:color w:val="000000" w:themeColor="text1"/>
        </w:rPr>
      </w:pPr>
      <w:bookmarkStart w:id="10" w:name="_Toc392156374"/>
      <w:r w:rsidRPr="00A929C8">
        <w:rPr>
          <w:color w:val="000000" w:themeColor="text1"/>
        </w:rPr>
        <w:t>[Category]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3703"/>
        <w:gridCol w:w="2041"/>
        <w:gridCol w:w="1431"/>
        <w:gridCol w:w="1289"/>
      </w:tblGrid>
      <w:tr w:rsidR="002A2300" w:rsidRPr="006E5B28" w:rsidTr="009A50CC">
        <w:tc>
          <w:tcPr>
            <w:tcW w:w="886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703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04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3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289" w:type="dxa"/>
          </w:tcPr>
          <w:p w:rsidR="002A2300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</w:tbl>
    <w:p w:rsidR="002A2300" w:rsidRDefault="002A2300" w:rsidP="00826869"/>
    <w:p w:rsidR="002A2300" w:rsidRPr="00A929C8" w:rsidRDefault="002A2300" w:rsidP="00D02C62">
      <w:pPr>
        <w:pStyle w:val="Heading2"/>
        <w:rPr>
          <w:color w:val="000000" w:themeColor="text1"/>
        </w:rPr>
      </w:pPr>
      <w:bookmarkStart w:id="11" w:name="_Toc392156375"/>
      <w:r w:rsidRPr="00A929C8">
        <w:rPr>
          <w:color w:val="000000" w:themeColor="text1"/>
        </w:rPr>
        <w:t>[Category]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3703"/>
        <w:gridCol w:w="2041"/>
        <w:gridCol w:w="1431"/>
        <w:gridCol w:w="1289"/>
      </w:tblGrid>
      <w:tr w:rsidR="002A2300" w:rsidRPr="006E5B28" w:rsidTr="009A50CC">
        <w:tc>
          <w:tcPr>
            <w:tcW w:w="886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 ID</w:t>
            </w:r>
          </w:p>
        </w:tc>
        <w:tc>
          <w:tcPr>
            <w:tcW w:w="3703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Requirement</w:t>
            </w:r>
          </w:p>
        </w:tc>
        <w:tc>
          <w:tcPr>
            <w:tcW w:w="204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Rationale</w:t>
            </w:r>
          </w:p>
        </w:tc>
        <w:tc>
          <w:tcPr>
            <w:tcW w:w="1431" w:type="dxa"/>
          </w:tcPr>
          <w:p w:rsidR="002A2300" w:rsidRPr="006E5B28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Source</w:t>
            </w:r>
          </w:p>
        </w:tc>
        <w:tc>
          <w:tcPr>
            <w:tcW w:w="1289" w:type="dxa"/>
          </w:tcPr>
          <w:p w:rsidR="002A2300" w:rsidRDefault="002A2300" w:rsidP="009A50CC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Parent</w:t>
            </w:r>
          </w:p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  <w:tr w:rsidR="002A2300" w:rsidRPr="006E5B28" w:rsidTr="009A50CC">
        <w:tc>
          <w:tcPr>
            <w:tcW w:w="886" w:type="dxa"/>
          </w:tcPr>
          <w:p w:rsidR="002A2300" w:rsidRPr="006E5B28" w:rsidRDefault="002A2300" w:rsidP="009A50CC"/>
        </w:tc>
        <w:tc>
          <w:tcPr>
            <w:tcW w:w="3703" w:type="dxa"/>
          </w:tcPr>
          <w:p w:rsidR="002A2300" w:rsidRPr="006E5B28" w:rsidRDefault="002A2300" w:rsidP="009A50CC"/>
        </w:tc>
        <w:tc>
          <w:tcPr>
            <w:tcW w:w="2041" w:type="dxa"/>
          </w:tcPr>
          <w:p w:rsidR="002A2300" w:rsidRPr="006E5B28" w:rsidRDefault="002A2300" w:rsidP="009A50CC"/>
        </w:tc>
        <w:tc>
          <w:tcPr>
            <w:tcW w:w="1431" w:type="dxa"/>
          </w:tcPr>
          <w:p w:rsidR="002A2300" w:rsidRPr="006E5B28" w:rsidRDefault="002A2300" w:rsidP="009A50CC"/>
        </w:tc>
        <w:tc>
          <w:tcPr>
            <w:tcW w:w="1289" w:type="dxa"/>
          </w:tcPr>
          <w:p w:rsidR="002A2300" w:rsidRPr="006E5B28" w:rsidRDefault="002A2300" w:rsidP="009A50CC"/>
        </w:tc>
      </w:tr>
    </w:tbl>
    <w:p w:rsidR="002A2300" w:rsidRDefault="002A2300" w:rsidP="00826869"/>
    <w:p w:rsidR="002A2300" w:rsidRDefault="002A2300" w:rsidP="00826869"/>
    <w:p w:rsidR="00793207" w:rsidRDefault="00793207">
      <w:r>
        <w:br w:type="page"/>
      </w:r>
    </w:p>
    <w:p w:rsidR="00793207" w:rsidRDefault="00A70E3F" w:rsidP="00A70E3F">
      <w:pPr>
        <w:pStyle w:val="Heading1"/>
      </w:pPr>
      <w:bookmarkStart w:id="12" w:name="_Toc392156376"/>
      <w:r>
        <w:t>Diagrams and Models</w:t>
      </w:r>
      <w:bookmarkEnd w:id="12"/>
    </w:p>
    <w:p w:rsidR="00A70E3F" w:rsidRDefault="00A70E3F" w:rsidP="00826869"/>
    <w:p w:rsidR="00344B42" w:rsidRDefault="00A70E3F" w:rsidP="00826869">
      <w:r>
        <w:t>[NOTE: This section should be customized to your project, based on which diagramming and modeling methods you use.</w:t>
      </w:r>
    </w:p>
    <w:p w:rsidR="00B2279E" w:rsidRDefault="003F7D92" w:rsidP="00826869">
      <w:r>
        <w:t>We suggest also titling the images and placing any brief relevant commentary prior to the image.</w:t>
      </w:r>
    </w:p>
    <w:p w:rsidR="00A70E3F" w:rsidRDefault="00B2279E" w:rsidP="00826869">
      <w:r>
        <w:t>Many examples follow.</w:t>
      </w:r>
      <w:r w:rsidR="00A70E3F">
        <w:t>]</w:t>
      </w:r>
    </w:p>
    <w:p w:rsidR="005F7EC7" w:rsidRDefault="005F7EC7" w:rsidP="00826869">
      <w:pPr>
        <w:rPr>
          <w:noProof/>
        </w:rPr>
      </w:pPr>
    </w:p>
    <w:p w:rsidR="005F7EC7" w:rsidRPr="005F7EC7" w:rsidRDefault="005F7EC7" w:rsidP="005F7EC7">
      <w:pPr>
        <w:spacing w:after="0"/>
        <w:rPr>
          <w:i/>
          <w:noProof/>
        </w:rPr>
      </w:pPr>
      <w:r w:rsidRPr="005F7EC7">
        <w:rPr>
          <w:i/>
          <w:noProof/>
        </w:rPr>
        <w:t>Flowchart describing the logon process</w:t>
      </w:r>
    </w:p>
    <w:p w:rsidR="005F7EC7" w:rsidRDefault="003F7D92" w:rsidP="00826869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 w:rsidP="00826869"/>
    <w:p w:rsidR="005F7EC7" w:rsidRDefault="005F7EC7" w:rsidP="00826869">
      <w:pPr>
        <w:rPr>
          <w:i/>
        </w:rPr>
      </w:pPr>
      <w:r>
        <w:rPr>
          <w:i/>
        </w:rPr>
        <w:t>Swim lane flowchart describing the account opening process.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 w:rsidP="00826869">
      <w:r w:rsidRPr="005F7EC7">
        <w:rPr>
          <w:i/>
        </w:rPr>
        <w:t>State-transition diagram for the “request” object.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>
      <w:r>
        <w:br w:type="page"/>
      </w:r>
    </w:p>
    <w:p w:rsidR="005F7EC7" w:rsidRDefault="005F7EC7" w:rsidP="00826869">
      <w:r w:rsidRPr="005F7EC7">
        <w:rPr>
          <w:i/>
        </w:rPr>
        <w:t>Entity-relationship diagram.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 w:rsidP="00826869">
      <w:r w:rsidRPr="005F7EC7">
        <w:rPr>
          <w:i/>
        </w:rPr>
        <w:t>Data flow diagram for user data.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C7" w:rsidRDefault="005F7EC7">
      <w:r>
        <w:br w:type="page"/>
      </w:r>
    </w:p>
    <w:p w:rsidR="003F7D92" w:rsidRDefault="005F7EC7" w:rsidP="00826869">
      <w:r w:rsidRPr="005F7EC7">
        <w:rPr>
          <w:i/>
        </w:rPr>
        <w:t>Use case diagram.</w:t>
      </w:r>
      <w:r w:rsidR="003F7D92">
        <w:rPr>
          <w:noProof/>
        </w:rPr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3F" w:rsidRDefault="00A70E3F">
      <w:r>
        <w:br w:type="page"/>
      </w:r>
    </w:p>
    <w:p w:rsidR="00A70E3F" w:rsidRDefault="00A70E3F" w:rsidP="00A70E3F">
      <w:pPr>
        <w:pStyle w:val="Heading1"/>
      </w:pPr>
      <w:bookmarkStart w:id="13" w:name="_Toc392156377"/>
      <w:r>
        <w:t>User Interface</w:t>
      </w:r>
      <w:bookmarkEnd w:id="13"/>
    </w:p>
    <w:p w:rsidR="00A70E3F" w:rsidRDefault="00A70E3F" w:rsidP="00A70E3F"/>
    <w:p w:rsidR="00A70E3F" w:rsidRDefault="00A70E3F" w:rsidP="00A70E3F">
      <w:r>
        <w:t>[NOTES:</w:t>
      </w:r>
    </w:p>
    <w:p w:rsidR="00A70E3F" w:rsidRDefault="00A70E3F" w:rsidP="00A70E3F">
      <w:r>
        <w:t>This section can be removed if you don’t design user interfaces or if your project doesn’t call for them.</w:t>
      </w:r>
    </w:p>
    <w:p w:rsidR="00A70E3F" w:rsidRPr="00A70E3F" w:rsidRDefault="00A70E3F" w:rsidP="00A70E3F">
      <w:r>
        <w:t xml:space="preserve">If you </w:t>
      </w:r>
      <w:r>
        <w:rPr>
          <w:i/>
        </w:rPr>
        <w:t xml:space="preserve">do </w:t>
      </w:r>
      <w:r>
        <w:t xml:space="preserve">depict user interface designs, we recommend mentioning the </w:t>
      </w:r>
      <w:r>
        <w:rPr>
          <w:i/>
        </w:rPr>
        <w:t>level of fidelity</w:t>
      </w:r>
      <w:r>
        <w:t xml:space="preserve"> (e.g. “High-fidelity mock-up” or “Low-fidelity wireframe”).</w:t>
      </w:r>
    </w:p>
    <w:p w:rsidR="00A70E3F" w:rsidRDefault="00A70E3F" w:rsidP="00A70E3F">
      <w:r>
        <w:t>]</w:t>
      </w:r>
    </w:p>
    <w:p w:rsidR="00A70E3F" w:rsidRDefault="00A70E3F" w:rsidP="00A70E3F"/>
    <w:p w:rsidR="00A70E3F" w:rsidRDefault="00A70E3F" w:rsidP="00A70E3F">
      <w:r>
        <w:t>[Image title]</w:t>
      </w:r>
    </w:p>
    <w:p w:rsidR="00A70E3F" w:rsidRDefault="00A70E3F" w:rsidP="00A70E3F">
      <w:r>
        <w:t>[Relevant commentary</w:t>
      </w:r>
      <w:r w:rsidR="007E239F">
        <w:t xml:space="preserve"> (optional)</w:t>
      </w:r>
      <w:r>
        <w:t>]</w:t>
      </w:r>
    </w:p>
    <w:p w:rsidR="00A70E3F" w:rsidRDefault="00A70E3F" w:rsidP="00A70E3F">
      <w:r>
        <w:t>[Image]</w:t>
      </w:r>
    </w:p>
    <w:p w:rsidR="00A70E3F" w:rsidRDefault="00A70E3F" w:rsidP="00A70E3F"/>
    <w:p w:rsidR="00A70E3F" w:rsidRDefault="00A70E3F">
      <w:r>
        <w:br w:type="page"/>
      </w:r>
    </w:p>
    <w:p w:rsidR="00A70E3F" w:rsidRDefault="006A7E8A" w:rsidP="006A7E8A">
      <w:pPr>
        <w:pStyle w:val="Heading1"/>
      </w:pPr>
      <w:bookmarkStart w:id="14" w:name="_Toc392156378"/>
      <w:r>
        <w:t>Special Considerations</w:t>
      </w:r>
      <w:bookmarkEnd w:id="14"/>
    </w:p>
    <w:p w:rsidR="006A7E8A" w:rsidRDefault="006A7E8A" w:rsidP="00A70E3F"/>
    <w:p w:rsidR="006A7E8A" w:rsidRDefault="006A7E8A" w:rsidP="006A7E8A">
      <w:pPr>
        <w:pStyle w:val="Heading2"/>
      </w:pPr>
      <w:bookmarkStart w:id="15" w:name="_Toc392156379"/>
      <w:r>
        <w:t>For Development</w:t>
      </w:r>
      <w:bookmarkEnd w:id="15"/>
    </w:p>
    <w:p w:rsidR="006A7E8A" w:rsidRPr="009166DA" w:rsidRDefault="006A7E8A" w:rsidP="00A70E3F">
      <w:r>
        <w:t xml:space="preserve">[Include any special information, not covered elsewhere, relevant to the </w:t>
      </w:r>
      <w:r w:rsidRPr="009166DA">
        <w:rPr>
          <w:b/>
        </w:rPr>
        <w:t>development</w:t>
      </w:r>
      <w:r>
        <w:t xml:space="preserve"> team. </w:t>
      </w:r>
      <w:r w:rsidR="009166DA">
        <w:t xml:space="preserve">This should </w:t>
      </w:r>
      <w:r w:rsidR="009166DA">
        <w:rPr>
          <w:b/>
        </w:rPr>
        <w:t xml:space="preserve">NOT </w:t>
      </w:r>
      <w:r w:rsidR="009166DA">
        <w:t>contain requirements which should all be listed prior to this section of the document.</w:t>
      </w:r>
    </w:p>
    <w:p w:rsidR="006A7E8A" w:rsidRDefault="006A7E8A" w:rsidP="00A70E3F">
      <w:r>
        <w:t>For example: “</w:t>
      </w:r>
      <w:r w:rsidR="009166DA">
        <w:t>The project sponsor would like to see mobile screens as early as possible during the development phase.</w:t>
      </w:r>
      <w:r>
        <w:t>”]</w:t>
      </w:r>
    </w:p>
    <w:p w:rsidR="006A7E8A" w:rsidRDefault="006A7E8A" w:rsidP="00A70E3F"/>
    <w:p w:rsidR="006A7E8A" w:rsidRDefault="006A7E8A" w:rsidP="006A7E8A">
      <w:pPr>
        <w:pStyle w:val="Heading2"/>
      </w:pPr>
      <w:bookmarkStart w:id="16" w:name="_Toc392156380"/>
      <w:r>
        <w:t>For Testing</w:t>
      </w:r>
      <w:bookmarkEnd w:id="16"/>
    </w:p>
    <w:p w:rsidR="009166DA" w:rsidRDefault="009166DA" w:rsidP="009166DA">
      <w:r>
        <w:t xml:space="preserve">[Include any special information, not covered elsewhere, relevant to the </w:t>
      </w:r>
      <w:r>
        <w:rPr>
          <w:b/>
        </w:rPr>
        <w:t>testing</w:t>
      </w:r>
      <w:r>
        <w:t xml:space="preserve"> team. </w:t>
      </w:r>
    </w:p>
    <w:p w:rsidR="009166DA" w:rsidRDefault="009166DA" w:rsidP="009166DA">
      <w:r>
        <w:t>For example: “Please be sure to test the report generation features in particular detail, due to past quality issues.”]</w:t>
      </w:r>
    </w:p>
    <w:p w:rsidR="006A7E8A" w:rsidRDefault="006A7E8A" w:rsidP="00A70E3F"/>
    <w:p w:rsidR="006A7E8A" w:rsidRDefault="006A7E8A" w:rsidP="006A7E8A">
      <w:pPr>
        <w:pStyle w:val="Heading2"/>
      </w:pPr>
      <w:bookmarkStart w:id="17" w:name="_Toc392156381"/>
      <w:r>
        <w:t>For Implementation</w:t>
      </w:r>
      <w:bookmarkEnd w:id="17"/>
    </w:p>
    <w:p w:rsidR="009166DA" w:rsidRDefault="009166DA" w:rsidP="009166DA">
      <w:r>
        <w:t xml:space="preserve">[Include any special information, not covered elsewhere, relevant to the </w:t>
      </w:r>
      <w:r>
        <w:rPr>
          <w:b/>
        </w:rPr>
        <w:t>implementation</w:t>
      </w:r>
      <w:r>
        <w:t xml:space="preserve"> team. </w:t>
      </w:r>
    </w:p>
    <w:p w:rsidR="009166DA" w:rsidRDefault="009166DA" w:rsidP="009166DA">
      <w:r>
        <w:t>For example: “When preparing to register the DNS entries for the new website, please contact Jane Doe in Marketing. She will need to approve the URLs first.”]</w:t>
      </w:r>
    </w:p>
    <w:p w:rsidR="006A7E8A" w:rsidRDefault="006A7E8A" w:rsidP="00A70E3F"/>
    <w:p w:rsidR="006A7E8A" w:rsidRDefault="006A7E8A" w:rsidP="006A7E8A">
      <w:pPr>
        <w:pStyle w:val="Heading2"/>
      </w:pPr>
      <w:bookmarkStart w:id="18" w:name="_Toc392156382"/>
      <w:r>
        <w:t>For Training</w:t>
      </w:r>
      <w:bookmarkEnd w:id="18"/>
    </w:p>
    <w:p w:rsidR="009166DA" w:rsidRDefault="009166DA" w:rsidP="009166DA">
      <w:r>
        <w:t xml:space="preserve">[Include any special information, not covered elsewhere, relevant to the </w:t>
      </w:r>
      <w:r>
        <w:rPr>
          <w:b/>
        </w:rPr>
        <w:t>training</w:t>
      </w:r>
      <w:r>
        <w:t xml:space="preserve"> team. </w:t>
      </w:r>
    </w:p>
    <w:p w:rsidR="009166DA" w:rsidRDefault="009166DA" w:rsidP="009166DA">
      <w:r>
        <w:t>For example: “</w:t>
      </w:r>
      <w:r w:rsidR="00371EA7">
        <w:t>We’ve designed the report generation capability as simply as we could</w:t>
      </w:r>
      <w:r>
        <w:t>.</w:t>
      </w:r>
      <w:r w:rsidR="00371EA7">
        <w:t xml:space="preserve"> However</w:t>
      </w:r>
      <w:r w:rsidR="00A43E54">
        <w:t>,</w:t>
      </w:r>
      <w:r w:rsidR="00371EA7">
        <w:t xml:space="preserve"> it’s still confusing to some people, and we may need to focus training on those features.</w:t>
      </w:r>
      <w:r>
        <w:t>”]</w:t>
      </w:r>
    </w:p>
    <w:p w:rsidR="009166DA" w:rsidRDefault="009166DA" w:rsidP="009166DA"/>
    <w:p w:rsidR="009166DA" w:rsidRPr="009166DA" w:rsidRDefault="009166DA" w:rsidP="009166DA"/>
    <w:sectPr w:rsidR="009166DA" w:rsidRPr="009166DA" w:rsidSect="00B2279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389" w:rsidRDefault="00042389" w:rsidP="00900F25">
      <w:pPr>
        <w:spacing w:after="0" w:line="240" w:lineRule="auto"/>
      </w:pPr>
      <w:r>
        <w:separator/>
      </w:r>
    </w:p>
  </w:endnote>
  <w:endnote w:type="continuationSeparator" w:id="0">
    <w:p w:rsidR="00042389" w:rsidRDefault="00042389" w:rsidP="0090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F25" w:rsidRPr="00A43E54" w:rsidRDefault="00A43E54">
    <w:pPr>
      <w:pStyle w:val="Footer"/>
      <w:rPr>
        <w:rFonts w:ascii="Segoe WP Light" w:hAnsi="Segoe WP Light" w:cs="Segoe WP Light"/>
        <w:sz w:val="32"/>
      </w:rPr>
    </w:pPr>
    <w:r w:rsidRPr="00A43E54">
      <w:rPr>
        <w:rFonts w:ascii="Segoe WP Light" w:hAnsi="Segoe WP Light" w:cs="Segoe WP Light"/>
        <w:sz w:val="32"/>
      </w:rPr>
      <w:t>norwalkaberdeen.com</w:t>
    </w:r>
    <w:r w:rsidRPr="00A43E54">
      <w:rPr>
        <w:rFonts w:ascii="Segoe WP Light" w:hAnsi="Segoe WP Light" w:cs="Segoe WP Light"/>
        <w:sz w:val="32"/>
      </w:rPr>
      <w:tab/>
    </w:r>
    <w:r w:rsidRPr="00A43E54">
      <w:rPr>
        <w:rFonts w:ascii="Segoe WP Light" w:hAnsi="Segoe WP Light" w:cs="Segoe WP Light"/>
        <w:sz w:val="32"/>
      </w:rPr>
      <w:fldChar w:fldCharType="begin"/>
    </w:r>
    <w:r w:rsidRPr="00A43E54">
      <w:rPr>
        <w:rFonts w:ascii="Segoe WP Light" w:hAnsi="Segoe WP Light" w:cs="Segoe WP Light"/>
        <w:sz w:val="32"/>
      </w:rPr>
      <w:instrText xml:space="preserve"> PAGE   \* MERGEFORMAT </w:instrText>
    </w:r>
    <w:r w:rsidRPr="00A43E54">
      <w:rPr>
        <w:rFonts w:ascii="Segoe WP Light" w:hAnsi="Segoe WP Light" w:cs="Segoe WP Light"/>
        <w:sz w:val="32"/>
      </w:rPr>
      <w:fldChar w:fldCharType="separate"/>
    </w:r>
    <w:r w:rsidR="00042389">
      <w:rPr>
        <w:rFonts w:ascii="Segoe WP Light" w:hAnsi="Segoe WP Light" w:cs="Segoe WP Light"/>
        <w:noProof/>
        <w:sz w:val="32"/>
      </w:rPr>
      <w:t>1</w:t>
    </w:r>
    <w:r w:rsidRPr="00A43E54">
      <w:rPr>
        <w:rFonts w:ascii="Segoe WP Light" w:hAnsi="Segoe WP Light" w:cs="Segoe WP Light"/>
        <w:sz w:val="32"/>
      </w:rPr>
      <w:fldChar w:fldCharType="end"/>
    </w:r>
    <w:r w:rsidRPr="00A43E54">
      <w:rPr>
        <w:rFonts w:ascii="Segoe WP Light" w:hAnsi="Segoe WP Light" w:cs="Segoe WP Light"/>
        <w:sz w:val="32"/>
      </w:rPr>
      <w:tab/>
      <w:t>Proprietary &amp;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389" w:rsidRDefault="00042389" w:rsidP="00900F25">
      <w:pPr>
        <w:spacing w:after="0" w:line="240" w:lineRule="auto"/>
      </w:pPr>
      <w:r>
        <w:separator/>
      </w:r>
    </w:p>
  </w:footnote>
  <w:footnote w:type="continuationSeparator" w:id="0">
    <w:p w:rsidR="00042389" w:rsidRDefault="00042389" w:rsidP="00900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F25" w:rsidRDefault="00A43E54" w:rsidP="00A43E54">
    <w:pPr>
      <w:pStyle w:val="Header"/>
      <w:rPr>
        <w:rFonts w:ascii="Segoe WP Light" w:hAnsi="Segoe WP Light" w:cs="Segoe WP Light"/>
        <w:color w:val="FF0000"/>
        <w:sz w:val="48"/>
        <w:szCs w:val="32"/>
      </w:rPr>
    </w:pPr>
    <w:r w:rsidRPr="00A43E54">
      <w:rPr>
        <w:sz w:val="32"/>
        <w:szCs w:val="32"/>
      </w:rPr>
      <w:tab/>
    </w:r>
    <w:r w:rsidRPr="00A43E54">
      <w:rPr>
        <w:sz w:val="32"/>
        <w:szCs w:val="32"/>
      </w:rPr>
      <w:tab/>
    </w:r>
    <w:r w:rsidRPr="00B2279E">
      <w:rPr>
        <w:rFonts w:ascii="Segoe WP Light" w:hAnsi="Segoe WP Light" w:cs="Segoe WP Light"/>
        <w:color w:val="C00000"/>
        <w:sz w:val="48"/>
        <w:szCs w:val="32"/>
      </w:rPr>
      <w:t>NorwalkAberdeen</w:t>
    </w:r>
  </w:p>
  <w:p w:rsidR="00D02D17" w:rsidRPr="00A43E54" w:rsidRDefault="00D02D17" w:rsidP="00A43E54">
    <w:pPr>
      <w:pStyle w:val="Header"/>
      <w:rPr>
        <w:rFonts w:ascii="Segoe WP Light" w:hAnsi="Segoe WP Light" w:cs="Segoe WP Light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44DCE"/>
    <w:multiLevelType w:val="hybridMultilevel"/>
    <w:tmpl w:val="43DE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B7C66"/>
    <w:multiLevelType w:val="hybridMultilevel"/>
    <w:tmpl w:val="74FE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34B40"/>
    <w:multiLevelType w:val="hybridMultilevel"/>
    <w:tmpl w:val="165A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F4273"/>
    <w:multiLevelType w:val="hybridMultilevel"/>
    <w:tmpl w:val="EADED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79E"/>
    <w:rsid w:val="00017137"/>
    <w:rsid w:val="00020611"/>
    <w:rsid w:val="00042389"/>
    <w:rsid w:val="0008324A"/>
    <w:rsid w:val="001912F5"/>
    <w:rsid w:val="002337DD"/>
    <w:rsid w:val="002A2300"/>
    <w:rsid w:val="0031550E"/>
    <w:rsid w:val="00344B42"/>
    <w:rsid w:val="00371EA7"/>
    <w:rsid w:val="003A5BE5"/>
    <w:rsid w:val="003F7D92"/>
    <w:rsid w:val="0050756C"/>
    <w:rsid w:val="00564B9D"/>
    <w:rsid w:val="00595616"/>
    <w:rsid w:val="005F7EC7"/>
    <w:rsid w:val="006720C5"/>
    <w:rsid w:val="006A7E8A"/>
    <w:rsid w:val="006D6CA5"/>
    <w:rsid w:val="006E5B28"/>
    <w:rsid w:val="00793207"/>
    <w:rsid w:val="007E239F"/>
    <w:rsid w:val="00817FA1"/>
    <w:rsid w:val="00826869"/>
    <w:rsid w:val="00864E90"/>
    <w:rsid w:val="00891D6B"/>
    <w:rsid w:val="00892E45"/>
    <w:rsid w:val="00900F25"/>
    <w:rsid w:val="009166DA"/>
    <w:rsid w:val="00A43E54"/>
    <w:rsid w:val="00A70E3F"/>
    <w:rsid w:val="00A929C8"/>
    <w:rsid w:val="00B2279E"/>
    <w:rsid w:val="00CB7903"/>
    <w:rsid w:val="00D02C62"/>
    <w:rsid w:val="00D02D17"/>
    <w:rsid w:val="00D2532B"/>
    <w:rsid w:val="00E76494"/>
    <w:rsid w:val="00F35B18"/>
    <w:rsid w:val="00F6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567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4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68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25"/>
  </w:style>
  <w:style w:type="paragraph" w:styleId="Footer">
    <w:name w:val="footer"/>
    <w:basedOn w:val="Normal"/>
    <w:link w:val="FooterChar"/>
    <w:uiPriority w:val="99"/>
    <w:unhideWhenUsed/>
    <w:rsid w:val="00900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25"/>
  </w:style>
  <w:style w:type="paragraph" w:styleId="ListParagraph">
    <w:name w:val="List Paragraph"/>
    <w:basedOn w:val="Normal"/>
    <w:uiPriority w:val="34"/>
    <w:qFormat/>
    <w:rsid w:val="00900F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764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155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5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3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35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35B1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35B1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268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869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5F7EC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14992-D5CF-4ECC-80B5-44E02C2C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Requirements Template new</Template>
  <TotalTime>6</TotalTime>
  <Pages>15</Pages>
  <Words>935</Words>
  <Characters>5335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Proprietary &amp; confidential</vt:lpstr>
      <vt:lpstr>Document Versions</vt:lpstr>
      <vt:lpstr>Stakeholders</vt:lpstr>
      <vt:lpstr>Project Overview</vt:lpstr>
      <vt:lpstr>Assumptions and Unknowns</vt:lpstr>
      <vt:lpstr>Business Requirements</vt:lpstr>
      <vt:lpstr>User Requirements</vt:lpstr>
      <vt:lpstr>Functional Requirements</vt:lpstr>
      <vt:lpstr>Nonfunctional Requirements</vt:lpstr>
      <vt:lpstr>    [Category]</vt:lpstr>
      <vt:lpstr>    [Category]</vt:lpstr>
      <vt:lpstr>    [Category]</vt:lpstr>
      <vt:lpstr>Diagrams and Models</vt:lpstr>
      <vt:lpstr>User Interface</vt:lpstr>
      <vt:lpstr>Special Considerations</vt:lpstr>
      <vt:lpstr>    For Development</vt:lpstr>
      <vt:lpstr>    For Testing</vt:lpstr>
      <vt:lpstr>    For Implementation</vt:lpstr>
      <vt:lpstr>    For Training</vt:lpstr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Proprietary &amp; confidential</dc:title>
  <dc:subject/>
  <dc:creator>Don Hussey</dc:creator>
  <cp:keywords/>
  <dc:description/>
  <cp:lastModifiedBy>Don Hussey</cp:lastModifiedBy>
  <cp:revision>1</cp:revision>
  <dcterms:created xsi:type="dcterms:W3CDTF">2017-07-29T19:01:00Z</dcterms:created>
  <dcterms:modified xsi:type="dcterms:W3CDTF">2017-07-29T19:07:00Z</dcterms:modified>
</cp:coreProperties>
</file>